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214" w:rsidRDefault="00FF7214" w:rsidP="004821B1">
      <w:pPr>
        <w:rPr>
          <w:rFonts w:ascii="Algerian" w:hAnsi="Algerian" w:cs="Algerian"/>
          <w:color w:val="FF0000"/>
          <w:sz w:val="52"/>
          <w:szCs w:val="52"/>
        </w:rPr>
      </w:pPr>
    </w:p>
    <w:p w:rsidR="00FF7214" w:rsidRPr="00AB0690" w:rsidRDefault="00FF7214" w:rsidP="004821B1">
      <w:pPr>
        <w:rPr>
          <w:rFonts w:ascii="Algerian" w:hAnsi="Algerian" w:cs="Algerian"/>
          <w:color w:val="FF0000"/>
          <w:sz w:val="52"/>
          <w:szCs w:val="52"/>
        </w:rPr>
      </w:pPr>
    </w:p>
    <w:p w:rsidR="00FF7214" w:rsidRPr="004821B1" w:rsidRDefault="00FF7214" w:rsidP="004821B1">
      <w:pPr>
        <w:jc w:val="center"/>
        <w:rPr>
          <w:rFonts w:ascii="Algerian" w:hAnsi="Algerian" w:cs="Algerian"/>
          <w:color w:val="FF0000"/>
          <w:sz w:val="56"/>
          <w:szCs w:val="56"/>
        </w:rPr>
      </w:pPr>
      <w:r w:rsidRPr="005D00C2">
        <w:rPr>
          <w:rFonts w:ascii="Algerian" w:hAnsi="Algerian" w:cs="Algerian"/>
          <w:color w:val="FF000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24.5pt;height:8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VIAJE TURISTICO Y CULTURAL&#10;GUADALUPE -CAÑAMERO - BERZOCANA"/>
          </v:shape>
        </w:pict>
      </w:r>
    </w:p>
    <w:p w:rsidR="00FF7214" w:rsidRDefault="00FF7214"/>
    <w:p w:rsidR="00FF7214" w:rsidRDefault="00FF7214" w:rsidP="00CF7C28"/>
    <w:p w:rsidR="00FF7214" w:rsidRPr="007F06FA" w:rsidRDefault="00FF7214" w:rsidP="001F7345">
      <w:pPr>
        <w:ind w:left="708" w:firstLine="708"/>
        <w:rPr>
          <w:sz w:val="36"/>
          <w:szCs w:val="36"/>
        </w:rPr>
      </w:pPr>
      <w:r>
        <w:rPr>
          <w:sz w:val="36"/>
          <w:szCs w:val="36"/>
        </w:rPr>
        <w:t>DEL 10 - 11 – 12 DE NOVIEMBRE DE 2017</w:t>
      </w:r>
    </w:p>
    <w:p w:rsidR="00FF7214" w:rsidRDefault="00FF7214" w:rsidP="00A24EC0">
      <w:pPr>
        <w:pStyle w:val="Heading4"/>
        <w:ind w:left="708" w:firstLine="708"/>
      </w:pPr>
      <w:r>
        <w:t>N</w:t>
      </w:r>
      <w:r w:rsidRPr="00656B76">
        <w:t>Ú</w:t>
      </w:r>
      <w:r>
        <w:t>MERO DE PLAZAS: 54</w:t>
      </w:r>
    </w:p>
    <w:p w:rsidR="00FF7214" w:rsidRDefault="00FF7214" w:rsidP="00A24EC0">
      <w:pPr>
        <w:pStyle w:val="Heading4"/>
        <w:ind w:left="708" w:firstLine="708"/>
      </w:pPr>
      <w:r>
        <w:t>SALIDA: 16:30 POZUELO PUEBLO</w:t>
      </w:r>
    </w:p>
    <w:p w:rsidR="00FF7214" w:rsidRDefault="00FF7214" w:rsidP="00CF7C28">
      <w:pPr>
        <w:pStyle w:val="Heading4"/>
      </w:pPr>
      <w:r>
        <w:t xml:space="preserve">                </w:t>
      </w:r>
      <w:r>
        <w:tab/>
        <w:t xml:space="preserve">         16:45 POZUELO ESTACIÓN</w:t>
      </w:r>
    </w:p>
    <w:p w:rsidR="00FF7214" w:rsidRDefault="00FF7214" w:rsidP="00CF7C28">
      <w:pPr>
        <w:rPr>
          <w:sz w:val="28"/>
          <w:szCs w:val="28"/>
        </w:rPr>
      </w:pPr>
    </w:p>
    <w:p w:rsidR="00FF7214" w:rsidRPr="00C638FB" w:rsidRDefault="00FF7214" w:rsidP="00CF7C28">
      <w:pPr>
        <w:rPr>
          <w:sz w:val="28"/>
          <w:szCs w:val="28"/>
        </w:rPr>
      </w:pPr>
      <w:r>
        <w:rPr>
          <w:sz w:val="28"/>
          <w:szCs w:val="28"/>
        </w:rPr>
        <w:t>Visitaremos:</w:t>
      </w:r>
    </w:p>
    <w:p w:rsidR="00FF7214" w:rsidRDefault="00FF7214" w:rsidP="009F303F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El Sábado Cañamero, Geoparque y Bodegas Ruíz</w:t>
      </w:r>
    </w:p>
    <w:p w:rsidR="00FF7214" w:rsidRDefault="00FF7214" w:rsidP="009F303F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Por la Tarde Libre en Guadalupe</w:t>
      </w:r>
    </w:p>
    <w:p w:rsidR="00FF7214" w:rsidRDefault="00FF7214" w:rsidP="001F7345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El Domingo Misa Extremeña en Berzozana, cantada por el Grupo de Coros y Danzas la Encina de Pozuelo de Alarcón. </w:t>
      </w:r>
    </w:p>
    <w:p w:rsidR="00FF7214" w:rsidRPr="00CF7C28" w:rsidRDefault="00FF7214" w:rsidP="00C72B86">
      <w:pPr>
        <w:ind w:left="720"/>
        <w:rPr>
          <w:sz w:val="28"/>
          <w:szCs w:val="28"/>
        </w:rPr>
      </w:pPr>
    </w:p>
    <w:p w:rsidR="00FF7214" w:rsidRDefault="00FF7214" w:rsidP="00CF7C28">
      <w:pPr>
        <w:rPr>
          <w:sz w:val="28"/>
          <w:szCs w:val="28"/>
        </w:rPr>
      </w:pPr>
      <w:r w:rsidRPr="00CF7C28">
        <w:rPr>
          <w:sz w:val="28"/>
          <w:szCs w:val="28"/>
        </w:rPr>
        <w:t>I</w:t>
      </w:r>
      <w:r>
        <w:rPr>
          <w:sz w:val="28"/>
          <w:szCs w:val="28"/>
        </w:rPr>
        <w:t xml:space="preserve">ncluye: Alojamiento Hotel *** Pensión Completa. </w:t>
      </w:r>
    </w:p>
    <w:p w:rsidR="00FF7214" w:rsidRDefault="00FF7214" w:rsidP="00C72B86">
      <w:pPr>
        <w:ind w:left="970"/>
        <w:rPr>
          <w:sz w:val="28"/>
          <w:szCs w:val="28"/>
        </w:rPr>
      </w:pPr>
      <w:r>
        <w:rPr>
          <w:sz w:val="28"/>
          <w:szCs w:val="28"/>
        </w:rPr>
        <w:t>Visitas indicadas.</w:t>
      </w:r>
    </w:p>
    <w:p w:rsidR="00FF7214" w:rsidRPr="00CF7C28" w:rsidRDefault="00FF7214" w:rsidP="00CF7C28">
      <w:pPr>
        <w:rPr>
          <w:sz w:val="28"/>
          <w:szCs w:val="28"/>
        </w:rPr>
      </w:pPr>
    </w:p>
    <w:p w:rsidR="00FF7214" w:rsidRPr="00CF7C28" w:rsidRDefault="00FF7214" w:rsidP="00CF7C28">
      <w:pPr>
        <w:rPr>
          <w:sz w:val="28"/>
          <w:szCs w:val="28"/>
        </w:rPr>
      </w:pPr>
      <w:r>
        <w:rPr>
          <w:sz w:val="28"/>
          <w:szCs w:val="28"/>
        </w:rPr>
        <w:t>El Precio para socios es de 105 €</w:t>
      </w:r>
    </w:p>
    <w:p w:rsidR="00FF7214" w:rsidRDefault="00FF7214" w:rsidP="00CF7C28">
      <w:pPr>
        <w:rPr>
          <w:sz w:val="28"/>
          <w:szCs w:val="28"/>
        </w:rPr>
      </w:pPr>
      <w:r>
        <w:rPr>
          <w:sz w:val="28"/>
          <w:szCs w:val="28"/>
        </w:rPr>
        <w:t xml:space="preserve">Para no socios es de </w:t>
      </w:r>
      <w:bookmarkStart w:id="0" w:name="_GoBack"/>
      <w:bookmarkEnd w:id="0"/>
      <w:r>
        <w:rPr>
          <w:sz w:val="28"/>
          <w:szCs w:val="28"/>
        </w:rPr>
        <w:t>115 € (Sólo en el caso de que hubiera plazas libres)</w:t>
      </w:r>
    </w:p>
    <w:p w:rsidR="00FF7214" w:rsidRDefault="00FF7214" w:rsidP="00CF7C28">
      <w:pPr>
        <w:rPr>
          <w:sz w:val="28"/>
          <w:szCs w:val="28"/>
        </w:rPr>
      </w:pPr>
      <w:r>
        <w:rPr>
          <w:sz w:val="28"/>
          <w:szCs w:val="28"/>
        </w:rPr>
        <w:t>Suplemento Habitación Individual 12€ por persona y noche.</w:t>
      </w:r>
    </w:p>
    <w:p w:rsidR="00FF7214" w:rsidRPr="00CF7C28" w:rsidRDefault="00FF7214" w:rsidP="00CF7C28">
      <w:pPr>
        <w:rPr>
          <w:sz w:val="28"/>
          <w:szCs w:val="28"/>
        </w:rPr>
      </w:pPr>
    </w:p>
    <w:p w:rsidR="00FF7214" w:rsidRPr="00CF7C28" w:rsidRDefault="00FF7214" w:rsidP="00CF7C28">
      <w:pPr>
        <w:rPr>
          <w:sz w:val="28"/>
          <w:szCs w:val="28"/>
        </w:rPr>
      </w:pPr>
      <w:r w:rsidRPr="00CF7C28">
        <w:rPr>
          <w:sz w:val="28"/>
          <w:szCs w:val="28"/>
        </w:rPr>
        <w:t>Para apuntarse en la Casa de Extremadura – C/ Fernando Coca de la Piñera, S/N. Edificio El Foro. Pozuelo de Alarcón. Pago</w:t>
      </w:r>
      <w:r>
        <w:rPr>
          <w:sz w:val="28"/>
          <w:szCs w:val="28"/>
        </w:rPr>
        <w:t xml:space="preserve"> 50% al apuntarse el día 26 de Octubre y el resto el día 2 de Noviembre.</w:t>
      </w:r>
    </w:p>
    <w:p w:rsidR="00FF7214" w:rsidRDefault="00FF7214" w:rsidP="00EE09E4">
      <w:pPr>
        <w:pStyle w:val="Footer"/>
        <w:tabs>
          <w:tab w:val="clear" w:pos="4252"/>
          <w:tab w:val="clear" w:pos="8504"/>
        </w:tabs>
        <w:ind w:left="-540" w:right="-856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2pt;margin-top:15.25pt;width:3in;height:90pt;z-index:251658240" stroked="f">
            <v:textbox style="mso-next-textbox:#_x0000_s1026">
              <w:txbxContent>
                <w:p w:rsidR="00FF7214" w:rsidRDefault="00FF7214" w:rsidP="00E224E1">
                  <w:pPr>
                    <w:rPr>
                      <w:sz w:val="26"/>
                      <w:szCs w:val="26"/>
                    </w:rPr>
                  </w:pPr>
                </w:p>
                <w:p w:rsidR="00FF7214" w:rsidRPr="00C923B7" w:rsidRDefault="00FF7214" w:rsidP="00E224E1">
                  <w:pPr>
                    <w:rPr>
                      <w:sz w:val="26"/>
                      <w:szCs w:val="26"/>
                    </w:rPr>
                  </w:pPr>
                  <w:r w:rsidRPr="005D00C2">
                    <w:rPr>
                      <w:sz w:val="26"/>
                      <w:szCs w:val="26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1" type="#_x0000_t75" style="width:201.75pt;height:77.25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</w:p>
    <w:p w:rsidR="00FF7214" w:rsidRPr="00EE09E4" w:rsidRDefault="00FF7214" w:rsidP="00EE09E4">
      <w:pPr>
        <w:pStyle w:val="Footer"/>
        <w:tabs>
          <w:tab w:val="clear" w:pos="4252"/>
          <w:tab w:val="clear" w:pos="8504"/>
        </w:tabs>
        <w:ind w:left="-540" w:right="-856"/>
        <w:rPr>
          <w:rFonts w:ascii="Arial" w:hAnsi="Arial" w:cs="Arial"/>
          <w:sz w:val="28"/>
          <w:szCs w:val="28"/>
        </w:rPr>
      </w:pPr>
      <w:r>
        <w:t xml:space="preserve">                   </w:t>
      </w:r>
      <w:r>
        <w:rPr>
          <w:noProof/>
        </w:rPr>
        <w:pict>
          <v:shape id="Imagen 2" o:spid="_x0000_i1032" type="#_x0000_t75" alt="pozuelo" style="width:49.5pt;height:58.5pt;visibility:visible">
            <v:imagedata r:id="rId8" o:title=""/>
          </v:shape>
        </w:pic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sectPr w:rsidR="00FF7214" w:rsidRPr="00EE09E4" w:rsidSect="005703CD">
      <w:headerReference w:type="default" r:id="rId9"/>
      <w:footerReference w:type="default" r:id="rId10"/>
      <w:pgSz w:w="11906" w:h="16838"/>
      <w:pgMar w:top="1134" w:right="1701" w:bottom="1418" w:left="1701" w:header="709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7214" w:rsidRDefault="00FF7214">
      <w:r>
        <w:separator/>
      </w:r>
    </w:p>
  </w:endnote>
  <w:endnote w:type="continuationSeparator" w:id="0">
    <w:p w:rsidR="00FF7214" w:rsidRDefault="00FF72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214" w:rsidRDefault="00FF7214">
    <w:pPr>
      <w:pStyle w:val="Footer"/>
    </w:pPr>
    <w:r>
      <w:t xml:space="preserve">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7214" w:rsidRDefault="00FF7214">
      <w:r>
        <w:separator/>
      </w:r>
    </w:p>
  </w:footnote>
  <w:footnote w:type="continuationSeparator" w:id="0">
    <w:p w:rsidR="00FF7214" w:rsidRDefault="00FF72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214" w:rsidRDefault="00FF72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9" type="#_x0000_t75" alt="EscudoDraw2" style="width:52.5pt;height:65.25pt;visibility:visible">
          <v:imagedata r:id="rId1" o:title=""/>
        </v:shape>
      </w:pict>
    </w:r>
    <w:r>
      <w:rPr>
        <w:noProof/>
      </w:rPr>
      <w:t xml:space="preserve"> CASA DE EXTREMADURA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B5898"/>
    <w:multiLevelType w:val="hybridMultilevel"/>
    <w:tmpl w:val="65E0A6B4"/>
    <w:lvl w:ilvl="0" w:tplc="3FF63F0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A310821"/>
    <w:multiLevelType w:val="hybridMultilevel"/>
    <w:tmpl w:val="00BC6D18"/>
    <w:lvl w:ilvl="0" w:tplc="1F4A9CD8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525E29D8"/>
    <w:multiLevelType w:val="hybridMultilevel"/>
    <w:tmpl w:val="F474896E"/>
    <w:lvl w:ilvl="0" w:tplc="1F4A9CD8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4F8569D"/>
    <w:multiLevelType w:val="hybridMultilevel"/>
    <w:tmpl w:val="280C9EB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9A32748"/>
    <w:multiLevelType w:val="hybridMultilevel"/>
    <w:tmpl w:val="D87CC526"/>
    <w:lvl w:ilvl="0" w:tplc="3F4E158C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4704"/>
    <w:rsid w:val="000064D8"/>
    <w:rsid w:val="00085BC6"/>
    <w:rsid w:val="00091FEB"/>
    <w:rsid w:val="00130793"/>
    <w:rsid w:val="0016319C"/>
    <w:rsid w:val="001A237D"/>
    <w:rsid w:val="001B6661"/>
    <w:rsid w:val="001C046A"/>
    <w:rsid w:val="001F7345"/>
    <w:rsid w:val="00210F31"/>
    <w:rsid w:val="00213EE8"/>
    <w:rsid w:val="00222CC4"/>
    <w:rsid w:val="002715A1"/>
    <w:rsid w:val="002C0387"/>
    <w:rsid w:val="003B2444"/>
    <w:rsid w:val="003E1981"/>
    <w:rsid w:val="003E59F7"/>
    <w:rsid w:val="003E6C03"/>
    <w:rsid w:val="00407D42"/>
    <w:rsid w:val="00421958"/>
    <w:rsid w:val="00424957"/>
    <w:rsid w:val="00436E45"/>
    <w:rsid w:val="004821B1"/>
    <w:rsid w:val="00482FBE"/>
    <w:rsid w:val="00554D2B"/>
    <w:rsid w:val="005703CD"/>
    <w:rsid w:val="005B6E5C"/>
    <w:rsid w:val="005C5A8D"/>
    <w:rsid w:val="005D00C2"/>
    <w:rsid w:val="0061585B"/>
    <w:rsid w:val="00646F5C"/>
    <w:rsid w:val="00651DE4"/>
    <w:rsid w:val="00655446"/>
    <w:rsid w:val="00656B76"/>
    <w:rsid w:val="006738A6"/>
    <w:rsid w:val="00686216"/>
    <w:rsid w:val="006A556E"/>
    <w:rsid w:val="006E3DAA"/>
    <w:rsid w:val="0070013A"/>
    <w:rsid w:val="00711C08"/>
    <w:rsid w:val="00730A8A"/>
    <w:rsid w:val="00734BBF"/>
    <w:rsid w:val="00737148"/>
    <w:rsid w:val="007574E8"/>
    <w:rsid w:val="00786EFB"/>
    <w:rsid w:val="00792878"/>
    <w:rsid w:val="007C2B13"/>
    <w:rsid w:val="007F06FA"/>
    <w:rsid w:val="00827F9F"/>
    <w:rsid w:val="00832AA3"/>
    <w:rsid w:val="00832F16"/>
    <w:rsid w:val="00851191"/>
    <w:rsid w:val="008B4604"/>
    <w:rsid w:val="008F1250"/>
    <w:rsid w:val="0092724F"/>
    <w:rsid w:val="00930F08"/>
    <w:rsid w:val="00972E41"/>
    <w:rsid w:val="009B4417"/>
    <w:rsid w:val="009C163A"/>
    <w:rsid w:val="009E72EF"/>
    <w:rsid w:val="009F303F"/>
    <w:rsid w:val="00A24EC0"/>
    <w:rsid w:val="00AB0690"/>
    <w:rsid w:val="00AB4F4D"/>
    <w:rsid w:val="00AE2802"/>
    <w:rsid w:val="00B00E2B"/>
    <w:rsid w:val="00B33605"/>
    <w:rsid w:val="00B454A4"/>
    <w:rsid w:val="00B50F78"/>
    <w:rsid w:val="00B91288"/>
    <w:rsid w:val="00BD0710"/>
    <w:rsid w:val="00C326A4"/>
    <w:rsid w:val="00C56A1E"/>
    <w:rsid w:val="00C57B77"/>
    <w:rsid w:val="00C638FB"/>
    <w:rsid w:val="00C72B86"/>
    <w:rsid w:val="00C923B7"/>
    <w:rsid w:val="00CE4FCB"/>
    <w:rsid w:val="00CF7C28"/>
    <w:rsid w:val="00D126CA"/>
    <w:rsid w:val="00D23626"/>
    <w:rsid w:val="00E04704"/>
    <w:rsid w:val="00E12483"/>
    <w:rsid w:val="00E224E1"/>
    <w:rsid w:val="00EB1D12"/>
    <w:rsid w:val="00ED5FB5"/>
    <w:rsid w:val="00EE09E4"/>
    <w:rsid w:val="00EE237D"/>
    <w:rsid w:val="00EF19DD"/>
    <w:rsid w:val="00F02EEC"/>
    <w:rsid w:val="00F114AC"/>
    <w:rsid w:val="00F81AE3"/>
    <w:rsid w:val="00FB426C"/>
    <w:rsid w:val="00FE13CE"/>
    <w:rsid w:val="00FF7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3C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703CD"/>
    <w:pPr>
      <w:keepNext/>
      <w:ind w:firstLine="708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703CD"/>
    <w:pPr>
      <w:keepNext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703CD"/>
    <w:pPr>
      <w:keepNext/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703CD"/>
    <w:pPr>
      <w:keepNext/>
      <w:outlineLvl w:val="3"/>
    </w:pPr>
    <w:rPr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37148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737148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737148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737148"/>
    <w:rPr>
      <w:rFonts w:ascii="Calibri" w:hAnsi="Calibri" w:cs="Calibri"/>
      <w:b/>
      <w:bCs/>
      <w:sz w:val="28"/>
      <w:szCs w:val="28"/>
    </w:rPr>
  </w:style>
  <w:style w:type="paragraph" w:styleId="Footer">
    <w:name w:val="footer"/>
    <w:basedOn w:val="Normal"/>
    <w:link w:val="FooterChar"/>
    <w:uiPriority w:val="99"/>
    <w:rsid w:val="005703CD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7148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656B76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714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57B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148"/>
    <w:rPr>
      <w:sz w:val="2"/>
      <w:szCs w:val="2"/>
    </w:rPr>
  </w:style>
  <w:style w:type="paragraph" w:styleId="ListParagraph">
    <w:name w:val="List Paragraph"/>
    <w:basedOn w:val="Normal"/>
    <w:uiPriority w:val="99"/>
    <w:qFormat/>
    <w:rsid w:val="00CF7C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1</Pages>
  <Words>124</Words>
  <Characters>682</Characters>
  <Application>Microsoft Office Outlook</Application>
  <DocSecurity>0</DocSecurity>
  <Lines>0</Lines>
  <Paragraphs>0</Paragraphs>
  <ScaleCrop>false</ScaleCrop>
  <Company>Ahold Supermercados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VIAJE TURISTICO Y CULTURAL A</dc:title>
  <dc:subject/>
  <dc:creator>Ramon</dc:creator>
  <cp:keywords/>
  <dc:description/>
  <cp:lastModifiedBy>User name placeholder</cp:lastModifiedBy>
  <cp:revision>2</cp:revision>
  <cp:lastPrinted>2001-12-31T23:20:00Z</cp:lastPrinted>
  <dcterms:created xsi:type="dcterms:W3CDTF">2001-12-31T23:25:00Z</dcterms:created>
  <dcterms:modified xsi:type="dcterms:W3CDTF">2001-12-31T23:25:00Z</dcterms:modified>
</cp:coreProperties>
</file>